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9E" w:rsidRPr="0056019E" w:rsidRDefault="0056019E">
      <w:pPr>
        <w:rPr>
          <w:rFonts w:cs="Arial"/>
          <w:sz w:val="2"/>
        </w:rPr>
      </w:pPr>
      <w:bookmarkStart w:id="0" w:name="_GoBack"/>
      <w:bookmarkEnd w:id="0"/>
    </w:p>
    <w:p w:rsidR="00CE6201" w:rsidRDefault="00DD7835" w:rsidP="00B433D9">
      <w:pPr>
        <w:spacing w:after="360"/>
        <w:ind w:left="-567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Ausbildung Rettungssanität</w:t>
      </w:r>
      <w:r w:rsidR="00CE6201" w:rsidRPr="00CE6201">
        <w:rPr>
          <w:rFonts w:ascii="Arial Black" w:hAnsi="Arial Black"/>
          <w:sz w:val="36"/>
        </w:rPr>
        <w:t xml:space="preserve"> HF</w:t>
      </w:r>
    </w:p>
    <w:p w:rsidR="005B4806" w:rsidRDefault="00CE6201" w:rsidP="00B433D9">
      <w:pPr>
        <w:tabs>
          <w:tab w:val="left" w:pos="2268"/>
        </w:tabs>
        <w:spacing w:after="240"/>
        <w:ind w:left="-567"/>
      </w:pPr>
      <w:r w:rsidRPr="00A43CAA">
        <w:rPr>
          <w:b/>
        </w:rPr>
        <w:t>Nachname</w:t>
      </w:r>
      <w:r w:rsidR="005B4806">
        <w:tab/>
      </w:r>
      <w:sdt>
        <w:sdtPr>
          <w:alias w:val="Nachname"/>
          <w:tag w:val="Nachname"/>
          <w:id w:val="535857649"/>
          <w:placeholder>
            <w:docPart w:val="89A8E2FAFC9844E29DCC3226DCC9E6AC"/>
          </w:placeholder>
          <w:showingPlcHdr/>
        </w:sdtPr>
        <w:sdtEndPr/>
        <w:sdtContent>
          <w:r w:rsidR="005B4806" w:rsidRPr="00F327EE">
            <w:rPr>
              <w:rStyle w:val="Platzhaltertext"/>
            </w:rPr>
            <w:t>Klicken Sie hier, um Text einzugeben.</w:t>
          </w:r>
        </w:sdtContent>
      </w:sdt>
    </w:p>
    <w:p w:rsidR="005B4806" w:rsidRDefault="00CE6201" w:rsidP="00B433D9">
      <w:pPr>
        <w:tabs>
          <w:tab w:val="left" w:pos="2268"/>
        </w:tabs>
        <w:spacing w:after="240"/>
        <w:ind w:left="-567"/>
      </w:pPr>
      <w:r w:rsidRPr="00A43CAA">
        <w:rPr>
          <w:b/>
        </w:rPr>
        <w:t>Vorname</w:t>
      </w:r>
      <w:r w:rsidR="005B4806">
        <w:tab/>
      </w:r>
      <w:sdt>
        <w:sdtPr>
          <w:alias w:val="Vorname"/>
          <w:tag w:val="Vorname"/>
          <w:id w:val="2031451569"/>
          <w:placeholder>
            <w:docPart w:val="5B788BEFD50A4738825630C3BCB803CD"/>
          </w:placeholder>
          <w:showingPlcHdr/>
        </w:sdtPr>
        <w:sdtEndPr/>
        <w:sdtContent>
          <w:r w:rsidR="005B4806" w:rsidRPr="00F327EE">
            <w:rPr>
              <w:rStyle w:val="Platzhaltertext"/>
            </w:rPr>
            <w:t>Klicken Sie hier, um Text einzugeben.</w:t>
          </w:r>
        </w:sdtContent>
      </w:sdt>
    </w:p>
    <w:p w:rsidR="005B4806" w:rsidRDefault="0096705F" w:rsidP="00B433D9">
      <w:pPr>
        <w:tabs>
          <w:tab w:val="left" w:pos="2268"/>
        </w:tabs>
        <w:spacing w:after="240"/>
        <w:ind w:left="-567"/>
      </w:pPr>
      <w:r>
        <w:rPr>
          <w:b/>
        </w:rPr>
        <w:t>Geburtsdatum</w:t>
      </w:r>
      <w:r w:rsidR="00A74AEB">
        <w:tab/>
      </w:r>
      <w:sdt>
        <w:sdtPr>
          <w:id w:val="1434631114"/>
          <w:placeholder>
            <w:docPart w:val="DefaultPlaceholder_1082065158"/>
          </w:placeholder>
          <w:showingPlcHdr/>
          <w:text/>
        </w:sdtPr>
        <w:sdtEndPr/>
        <w:sdtContent>
          <w:r w:rsidR="00B713DA" w:rsidRPr="00994E51">
            <w:rPr>
              <w:rStyle w:val="Platzhaltertext"/>
            </w:rPr>
            <w:t>Klicken Sie hier, um Text einzugeben.</w:t>
          </w:r>
        </w:sdtContent>
      </w:sdt>
    </w:p>
    <w:p w:rsidR="00CE6201" w:rsidRDefault="00CE6201" w:rsidP="00B433D9">
      <w:pPr>
        <w:tabs>
          <w:tab w:val="left" w:pos="2268"/>
        </w:tabs>
        <w:spacing w:after="240"/>
        <w:ind w:left="-567"/>
      </w:pPr>
      <w:r w:rsidRPr="00A43CAA">
        <w:rPr>
          <w:b/>
        </w:rPr>
        <w:t>Geschlecht</w:t>
      </w:r>
      <w:r w:rsidR="005B4806">
        <w:tab/>
      </w:r>
      <w:sdt>
        <w:sdtPr>
          <w:alias w:val="Geschlecht"/>
          <w:tag w:val="Geschlecht"/>
          <w:id w:val="158666133"/>
          <w:placeholder>
            <w:docPart w:val="DA44E9D9CE104EBBBEC30112A9A7BF65"/>
          </w:placeholder>
          <w:showingPlcHdr/>
          <w:dropDownList>
            <w:listItem w:value="Wählen Sie ein Element aus."/>
            <w:listItem w:displayText="männlich" w:value="männlich"/>
            <w:listItem w:displayText="weiblich" w:value="weiblich"/>
          </w:dropDownList>
        </w:sdtPr>
        <w:sdtEndPr/>
        <w:sdtContent>
          <w:r w:rsidR="005B4806" w:rsidRPr="00F327EE">
            <w:rPr>
              <w:rStyle w:val="Platzhaltertext"/>
            </w:rPr>
            <w:t>Wählen Sie ein Element aus.</w:t>
          </w:r>
        </w:sdtContent>
      </w:sdt>
    </w:p>
    <w:p w:rsidR="00A43CAA" w:rsidRDefault="0096705F" w:rsidP="00B433D9">
      <w:pPr>
        <w:tabs>
          <w:tab w:val="left" w:pos="2268"/>
        </w:tabs>
        <w:spacing w:after="240"/>
        <w:ind w:left="-567"/>
      </w:pPr>
      <w:r>
        <w:rPr>
          <w:b/>
        </w:rPr>
        <w:t xml:space="preserve">PLZ / </w:t>
      </w:r>
      <w:r w:rsidR="00A43CAA" w:rsidRPr="00A43CAA">
        <w:rPr>
          <w:b/>
        </w:rPr>
        <w:t>Wohnort</w:t>
      </w:r>
      <w:r w:rsidR="00A43CAA">
        <w:tab/>
      </w:r>
      <w:sdt>
        <w:sdtPr>
          <w:alias w:val="Wohnort"/>
          <w:tag w:val="Wohnort"/>
          <w:id w:val="1993203811"/>
          <w:placeholder>
            <w:docPart w:val="31A260AEC4DD4F799769C57615D4BC0E"/>
          </w:placeholder>
          <w:showingPlcHdr/>
        </w:sdtPr>
        <w:sdtEndPr/>
        <w:sdtContent>
          <w:r w:rsidR="00A43CAA" w:rsidRPr="00F327EE">
            <w:rPr>
              <w:rStyle w:val="Platzhaltertext"/>
            </w:rPr>
            <w:t>Klicken Sie hier, um Text einzugeben.</w:t>
          </w:r>
        </w:sdtContent>
      </w:sdt>
    </w:p>
    <w:p w:rsidR="00583E3F" w:rsidRDefault="00583E3F" w:rsidP="00FC6EF2">
      <w:pPr>
        <w:tabs>
          <w:tab w:val="right" w:pos="9071"/>
        </w:tabs>
      </w:pPr>
    </w:p>
    <w:tbl>
      <w:tblPr>
        <w:tblStyle w:val="Tabellenraster"/>
        <w:tblW w:w="0" w:type="auto"/>
        <w:tblInd w:w="-669" w:type="dxa"/>
        <w:tblLayout w:type="fixed"/>
        <w:tblLook w:val="04A0" w:firstRow="1" w:lastRow="0" w:firstColumn="1" w:lastColumn="0" w:noHBand="0" w:noVBand="1"/>
      </w:tblPr>
      <w:tblGrid>
        <w:gridCol w:w="511"/>
        <w:gridCol w:w="3402"/>
        <w:gridCol w:w="3005"/>
        <w:gridCol w:w="3061"/>
      </w:tblGrid>
      <w:tr w:rsidR="00DA1662" w:rsidTr="008E72BA">
        <w:trPr>
          <w:cantSplit/>
          <w:trHeight w:val="964"/>
        </w:trPr>
        <w:tc>
          <w:tcPr>
            <w:tcW w:w="511" w:type="dxa"/>
            <w:vMerge w:val="restart"/>
            <w:shd w:val="clear" w:color="auto" w:fill="95B3D7" w:themeFill="accent1" w:themeFillTint="99"/>
          </w:tcPr>
          <w:p w:rsidR="00D25B7A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vMerge w:val="restart"/>
            <w:tcBorders>
              <w:right w:val="single" w:sz="2" w:space="0" w:color="auto"/>
            </w:tcBorders>
            <w:shd w:val="clear" w:color="auto" w:fill="DBE5F1" w:themeFill="accent1" w:themeFillTint="33"/>
          </w:tcPr>
          <w:p w:rsidR="00D25B7A" w:rsidRPr="00C26EF9" w:rsidRDefault="00D25B7A" w:rsidP="00B553F6">
            <w:pPr>
              <w:spacing w:before="120"/>
              <w:rPr>
                <w:szCs w:val="22"/>
              </w:rPr>
            </w:pPr>
            <w:r w:rsidRPr="00193B04">
              <w:rPr>
                <w:szCs w:val="22"/>
              </w:rPr>
              <w:t>Für welchen Ausbildungsweg entscheiden Sie sich?</w:t>
            </w:r>
          </w:p>
        </w:tc>
        <w:tc>
          <w:tcPr>
            <w:tcW w:w="3005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 w:themeFill="background1"/>
          </w:tcPr>
          <w:p w:rsidR="00D25B7A" w:rsidRDefault="00106147" w:rsidP="001E16D0">
            <w:pPr>
              <w:spacing w:before="120"/>
              <w:ind w:left="279" w:hanging="279"/>
            </w:pPr>
            <w:sdt>
              <w:sdtPr>
                <w:rPr>
                  <w:rFonts w:ascii="MS Gothic" w:eastAsia="MS Gothic" w:hAnsi="MS Gothic" w:cs="MS Gothic" w:hint="eastAsia"/>
                </w:rPr>
                <w:id w:val="96331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979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25B7A" w:rsidRPr="006A3AE0">
              <w:tab/>
            </w:r>
            <w:r w:rsidR="00D25B7A" w:rsidRPr="000720F0">
              <w:rPr>
                <w:b/>
              </w:rPr>
              <w:t>Grundausbildung</w:t>
            </w:r>
          </w:p>
        </w:tc>
        <w:tc>
          <w:tcPr>
            <w:tcW w:w="3061" w:type="dxa"/>
            <w:tcBorders>
              <w:left w:val="single" w:sz="2" w:space="0" w:color="auto"/>
              <w:bottom w:val="nil"/>
            </w:tcBorders>
            <w:shd w:val="clear" w:color="auto" w:fill="FFFFFF" w:themeFill="background1"/>
          </w:tcPr>
          <w:p w:rsidR="00D25B7A" w:rsidRDefault="00106147" w:rsidP="001E16D0">
            <w:pPr>
              <w:pStyle w:val="Listenabsatz"/>
              <w:spacing w:before="120" w:after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82786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02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01F39" w:rsidRPr="006A3AE0">
              <w:tab/>
            </w:r>
            <w:r w:rsidR="00501F39" w:rsidRPr="000720F0">
              <w:rPr>
                <w:b/>
              </w:rPr>
              <w:t>Verkürzte Ausbildung</w:t>
            </w:r>
          </w:p>
        </w:tc>
      </w:tr>
      <w:tr w:rsidR="00DA1662" w:rsidTr="008E72BA">
        <w:trPr>
          <w:cantSplit/>
          <w:trHeight w:val="1415"/>
        </w:trPr>
        <w:tc>
          <w:tcPr>
            <w:tcW w:w="511" w:type="dxa"/>
            <w:vMerge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D25B7A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</w:tcPr>
          <w:p w:rsidR="00D25B7A" w:rsidRPr="00193B04" w:rsidRDefault="00D25B7A" w:rsidP="00B553F6">
            <w:pPr>
              <w:spacing w:before="120"/>
              <w:rPr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25B7A" w:rsidRDefault="00D25B7A" w:rsidP="003075AA">
            <w:pPr>
              <w:spacing w:before="120"/>
              <w:ind w:left="17"/>
              <w:rPr>
                <w:rFonts w:ascii="MS Gothic" w:eastAsia="MS Gothic" w:hAnsi="MS Gothic" w:cs="MS Gothic"/>
              </w:rPr>
            </w:pPr>
          </w:p>
        </w:tc>
        <w:tc>
          <w:tcPr>
            <w:tcW w:w="3061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E16D0" w:rsidRDefault="000C4EF6" w:rsidP="00D25B7A">
            <w:pPr>
              <w:spacing w:before="120"/>
            </w:pPr>
            <w:r>
              <w:t>Welche Ausbildung haben Sie absolviert?</w:t>
            </w:r>
          </w:p>
          <w:p w:rsidR="00D25B7A" w:rsidRPr="00E303EB" w:rsidRDefault="00106147" w:rsidP="00112027">
            <w:pPr>
              <w:spacing w:before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10108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06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ascii="MS Gothic" w:eastAsia="MS Gothic" w:hAnsi="MS Gothic" w:cs="MS Gothic"/>
              </w:rPr>
              <w:tab/>
            </w:r>
            <w:r w:rsidR="00D25B7A" w:rsidRPr="00112027">
              <w:rPr>
                <w:rFonts w:cs="Arial"/>
              </w:rPr>
              <w:t>NDS Anästhesie</w:t>
            </w:r>
          </w:p>
          <w:p w:rsidR="00D25B7A" w:rsidRPr="00E303EB" w:rsidRDefault="00106147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81829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06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NDS Intensiv Pflege</w:t>
            </w:r>
          </w:p>
          <w:p w:rsidR="00D25B7A" w:rsidRPr="00E303EB" w:rsidRDefault="00106147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7456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BFD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NDS Notfallpflege</w:t>
            </w:r>
          </w:p>
          <w:p w:rsidR="00D25B7A" w:rsidRPr="00D25B7A" w:rsidRDefault="00106147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46661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88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Pflege HF/FH</w:t>
            </w:r>
          </w:p>
          <w:p w:rsidR="00D25B7A" w:rsidRPr="00D25B7A" w:rsidRDefault="00106147" w:rsidP="00112027">
            <w:pPr>
              <w:spacing w:after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-31788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02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3E13AB">
              <w:rPr>
                <w:rFonts w:cs="Arial"/>
              </w:rPr>
              <w:t>Transportsanität</w:t>
            </w:r>
            <w:r w:rsidR="00D25B7A" w:rsidRPr="00112027">
              <w:rPr>
                <w:rFonts w:cs="Arial"/>
              </w:rPr>
              <w:t xml:space="preserve"> FA</w:t>
            </w:r>
          </w:p>
        </w:tc>
      </w:tr>
      <w:tr w:rsidR="00DA1662" w:rsidTr="008E72BA">
        <w:trPr>
          <w:cantSplit/>
          <w:trHeight w:val="1814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E303EB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303EB" w:rsidRPr="00C26EF9" w:rsidRDefault="00E303EB" w:rsidP="00B553F6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>Bei welchen</w:t>
            </w:r>
            <w:r w:rsidRPr="00193B04">
              <w:rPr>
                <w:szCs w:val="22"/>
              </w:rPr>
              <w:t xml:space="preserve"> regionalen Rettungsdienst</w:t>
            </w:r>
            <w:r>
              <w:rPr>
                <w:szCs w:val="22"/>
              </w:rPr>
              <w:t>en</w:t>
            </w:r>
            <w:r w:rsidRPr="00193B04">
              <w:rPr>
                <w:szCs w:val="22"/>
              </w:rPr>
              <w:t xml:space="preserve"> (RRD) möchten Sie einen Ausbildungsplatz?</w:t>
            </w:r>
          </w:p>
        </w:tc>
        <w:tc>
          <w:tcPr>
            <w:tcW w:w="606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</w:tcPr>
          <w:p w:rsidR="00E303EB" w:rsidRDefault="00E303EB" w:rsidP="00E303EB">
            <w:pPr>
              <w:spacing w:before="120" w:after="60"/>
              <w:rPr>
                <w:rFonts w:cs="Arial"/>
                <w:b/>
              </w:rPr>
            </w:pPr>
            <w:r w:rsidRPr="000720F0">
              <w:rPr>
                <w:rFonts w:cs="Arial"/>
                <w:b/>
              </w:rPr>
              <w:t xml:space="preserve">Erste </w:t>
            </w:r>
            <w:r>
              <w:rPr>
                <w:rFonts w:cs="Arial"/>
                <w:b/>
              </w:rPr>
              <w:t>Priorität</w:t>
            </w:r>
          </w:p>
          <w:p w:rsidR="00E303EB" w:rsidRPr="00E303EB" w:rsidRDefault="00106147" w:rsidP="00E303EB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52438571"/>
                <w:dropDownList>
                  <w:listItem w:displayText="Wählen Sie ein Element aus." w:value="Wählen Sie ein Element aus."/>
                  <w:listItem w:displayText="ARBAG Biel" w:value="ARBAG Biel"/>
                  <w:listItem w:displayText="FMI (Frutigen, Meiringen, Interlaken)" w:value="FMI (Frutigen, Meiringen, Interlaken)"/>
                  <w:listItem w:displayText="HJB (Moutier, St. Imier)" w:value="HJB (Moutier, St. Imier)"/>
                  <w:listItem w:displayText="Inselgruppe Aarberg" w:value="Inselgruppe Aarberg"/>
                  <w:listItem w:displayText="Inselgruppe Münsingen" w:value="Inselgruppe Münsingen"/>
                  <w:listItem w:displayText="Inselgruppe Riggisberg" w:value="Inselgruppe Riggisberg"/>
                  <w:listItem w:displayText="RSE (Burgdorf, Langnau)" w:value="RSE (Burgdorf, Langnau)"/>
                  <w:listItem w:displayText="Sanitätspolizei Bern (Nur Grundausbildung)" w:value="Sanitätspolizei Bern (Nur Grundausbildung)"/>
                  <w:listItem w:displayText="SRO (Langenthal, Niederbipp, Madiswil)" w:value="SRO (Langenthal, Niederbipp, Madiswil)"/>
                  <w:listItem w:displayText="STS (Thun, Gesigen, Saanenmöser)" w:value="STS (Thun, Gesigen, Saanenmöser)"/>
                </w:dropDownList>
              </w:sdtPr>
              <w:sdtEndPr/>
              <w:sdtContent>
                <w:r w:rsidR="00112027">
                  <w:rPr>
                    <w:rFonts w:cs="Arial"/>
                  </w:rPr>
                  <w:t>Wählen Sie ein Element aus.</w:t>
                </w:r>
              </w:sdtContent>
            </w:sdt>
          </w:p>
          <w:p w:rsidR="00E303EB" w:rsidRPr="00FC6EF2" w:rsidRDefault="00E303EB" w:rsidP="000720F0">
            <w:pPr>
              <w:rPr>
                <w:rFonts w:cs="Arial"/>
                <w:sz w:val="20"/>
              </w:rPr>
            </w:pPr>
          </w:p>
          <w:p w:rsidR="00E303EB" w:rsidRDefault="00E303EB" w:rsidP="00E303EB">
            <w:pPr>
              <w:spacing w:after="60"/>
              <w:rPr>
                <w:rFonts w:cs="Arial"/>
                <w:b/>
              </w:rPr>
            </w:pPr>
            <w:r w:rsidRPr="000720F0">
              <w:rPr>
                <w:rFonts w:cs="Arial"/>
                <w:b/>
              </w:rPr>
              <w:t xml:space="preserve">Zweite </w:t>
            </w:r>
            <w:r>
              <w:rPr>
                <w:rFonts w:cs="Arial"/>
                <w:b/>
              </w:rPr>
              <w:t>Priorität</w:t>
            </w:r>
          </w:p>
          <w:p w:rsidR="00E303EB" w:rsidRPr="00E303EB" w:rsidRDefault="00106147" w:rsidP="000720F0">
            <w:pPr>
              <w:spacing w:after="120"/>
            </w:pPr>
            <w:sdt>
              <w:sdtPr>
                <w:rPr>
                  <w:rFonts w:cs="Arial"/>
                </w:rPr>
                <w:id w:val="-1986614138"/>
                <w:dropDownList>
                  <w:listItem w:displayText="Wählen Sie ein Element aus." w:value="Wählen Sie ein Element aus."/>
                  <w:listItem w:displayText="ARBAG Biel" w:value="ARBAG Biel"/>
                  <w:listItem w:displayText="FMI (Frutigen, Meiringen, Interlaken)" w:value="FMI (Frutigen, Meiringen, Interlaken)"/>
                  <w:listItem w:displayText="HJB (Moutier, St. Imier)" w:value="HJB (Moutier, St. Imier)"/>
                  <w:listItem w:displayText="Inselgruppe Aarberg" w:value="Inselgruppe Aarberg"/>
                  <w:listItem w:displayText="Inselgruppe Münsingen" w:value="Inselgruppe Münsingen"/>
                  <w:listItem w:displayText="Inselgruppe Riggisberg" w:value="Inselgruppe Riggisberg"/>
                  <w:listItem w:displayText="RSE (Burgdorf, Langnau)" w:value="RSE (Burgdorf, Langnau)"/>
                  <w:listItem w:displayText="Sanitätspolizei Bern (Nur Grundausbildung)" w:value="Sanitätspolizei Bern (Nur Grundausbildung)"/>
                  <w:listItem w:displayText="SRO (Langenthal, Niederbipp, Madiswil)" w:value="SRO (Langenthal, Niederbipp, Madiswil)"/>
                  <w:listItem w:displayText="STS (Thun, Gesigen, Saanenmöser)" w:value="STS (Thun, Gesigen, Saanenmöser)"/>
                </w:dropDownList>
              </w:sdtPr>
              <w:sdtEndPr/>
              <w:sdtContent>
                <w:r w:rsidR="00112027">
                  <w:rPr>
                    <w:rFonts w:cs="Arial"/>
                  </w:rPr>
                  <w:t>Wählen Sie ein Element aus.</w:t>
                </w:r>
              </w:sdtContent>
            </w:sdt>
          </w:p>
        </w:tc>
      </w:tr>
      <w:tr w:rsidR="00DA1662" w:rsidTr="008E72BA">
        <w:trPr>
          <w:cantSplit/>
          <w:trHeight w:val="1417"/>
        </w:trPr>
        <w:tc>
          <w:tcPr>
            <w:tcW w:w="511" w:type="dxa"/>
            <w:shd w:val="clear" w:color="auto" w:fill="95B3D7" w:themeFill="accent1" w:themeFillTint="99"/>
          </w:tcPr>
          <w:p w:rsidR="00C26EF9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C26EF9" w:rsidRPr="00B553F6" w:rsidRDefault="00C26EF9" w:rsidP="000C4EF6">
            <w:pPr>
              <w:tabs>
                <w:tab w:val="left" w:pos="426"/>
              </w:tabs>
              <w:spacing w:before="120"/>
            </w:pPr>
            <w:r w:rsidRPr="00B553F6">
              <w:t>Wenn Ihr</w:t>
            </w:r>
            <w:r w:rsidR="00FC6EF2" w:rsidRPr="00B553F6">
              <w:t>e</w:t>
            </w:r>
            <w:r w:rsidRPr="00B553F6">
              <w:t xml:space="preserve"> </w:t>
            </w:r>
            <w:r w:rsidR="000C4EF6">
              <w:t xml:space="preserve">prioritär </w:t>
            </w:r>
            <w:r w:rsidRPr="00B553F6">
              <w:t>gewünschte</w:t>
            </w:r>
            <w:r w:rsidR="00FC6EF2" w:rsidRPr="00B553F6">
              <w:t>n</w:t>
            </w:r>
            <w:r w:rsidR="00FC2BFD">
              <w:t xml:space="preserve"> RRD S</w:t>
            </w:r>
            <w:r w:rsidRPr="00B553F6">
              <w:t xml:space="preserve">ie nicht </w:t>
            </w:r>
            <w:r w:rsidR="00E119E5" w:rsidRPr="00B553F6">
              <w:t>berücksichtigen</w:t>
            </w:r>
            <w:r w:rsidR="00FC6EF2" w:rsidRPr="00B553F6">
              <w:t xml:space="preserve"> kö</w:t>
            </w:r>
            <w:r w:rsidRPr="00B553F6">
              <w:t>nn</w:t>
            </w:r>
            <w:r w:rsidR="00FC6EF2" w:rsidRPr="00B553F6">
              <w:t>en</w:t>
            </w:r>
            <w:r w:rsidRPr="00B553F6">
              <w:t xml:space="preserve">, </w:t>
            </w:r>
            <w:r w:rsidR="000C4EF6">
              <w:t>käme auch ein anderer Rettungsdienst im Kanton Bern als Ausbildungsbetrieb in Frage</w:t>
            </w:r>
            <w:r w:rsidRPr="00B553F6">
              <w:t>?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26EF9" w:rsidRPr="00B553F6" w:rsidRDefault="00106147" w:rsidP="00501F39">
            <w:pPr>
              <w:tabs>
                <w:tab w:val="left" w:pos="426"/>
                <w:tab w:val="left" w:pos="2976"/>
                <w:tab w:val="left" w:pos="3392"/>
              </w:tabs>
              <w:ind w:left="-1"/>
            </w:pPr>
            <w:sdt>
              <w:sdtPr>
                <w:id w:val="-22221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3F6" w:rsidRPr="00B553F6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553F6">
              <w:tab/>
            </w:r>
            <w:r w:rsidR="00D46046">
              <w:t>Ja</w:t>
            </w:r>
            <w:r w:rsidR="00375D83">
              <w:br/>
            </w:r>
            <w:sdt>
              <w:sdtPr>
                <w:id w:val="70085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3F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53F6">
              <w:tab/>
            </w:r>
            <w:r w:rsidR="00C26EF9">
              <w:t>Nein</w:t>
            </w:r>
          </w:p>
        </w:tc>
      </w:tr>
      <w:tr w:rsidR="00DA1662" w:rsidTr="008E72BA">
        <w:trPr>
          <w:cantSplit/>
          <w:trHeight w:val="1417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0720F0" w:rsidRPr="00802B9A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720F0" w:rsidRPr="00193B04" w:rsidRDefault="000720F0" w:rsidP="000720F0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>Wo haben Sie sich über das Berufsbild informiert?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720F0" w:rsidRDefault="00106147" w:rsidP="008E72BA">
            <w:pPr>
              <w:tabs>
                <w:tab w:val="left" w:pos="426"/>
                <w:tab w:val="left" w:pos="3114"/>
                <w:tab w:val="left" w:pos="3539"/>
              </w:tabs>
              <w:spacing w:before="120"/>
            </w:pPr>
            <w:sdt>
              <w:sdtPr>
                <w:rPr>
                  <w:rFonts w:ascii="MS Gothic" w:eastAsia="MS Gothic" w:hAnsi="MS Gothic" w:cs="MS Gothic" w:hint="eastAsia"/>
                </w:rPr>
                <w:id w:val="-103103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166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DB25DE">
              <w:rPr>
                <w:rFonts w:eastAsia="MS Gothic" w:cs="Arial"/>
              </w:rPr>
              <w:t>Rettungs</w:t>
            </w:r>
            <w:r w:rsidR="00DB25DE">
              <w:t>s</w:t>
            </w:r>
            <w:r w:rsidR="003075AA">
              <w:t>chule</w:t>
            </w:r>
            <w:r w:rsidR="000720F0">
              <w:tab/>
            </w:r>
            <w:sdt>
              <w:sdtPr>
                <w:id w:val="86255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3075AA">
              <w:t>Internet</w:t>
            </w:r>
          </w:p>
          <w:p w:rsidR="000720F0" w:rsidRDefault="00106147" w:rsidP="000720F0">
            <w:pPr>
              <w:tabs>
                <w:tab w:val="left" w:pos="426"/>
                <w:tab w:val="left" w:pos="3114"/>
                <w:tab w:val="left" w:pos="3539"/>
              </w:tabs>
            </w:pPr>
            <w:sdt>
              <w:sdtPr>
                <w:rPr>
                  <w:rFonts w:ascii="MS Gothic" w:eastAsia="MS Gothic" w:hAnsi="MS Gothic" w:cs="MS Gothic" w:hint="eastAsia"/>
                </w:rPr>
                <w:id w:val="-61089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166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FC2BFD">
              <w:t>Rettungsdienst</w:t>
            </w:r>
            <w:r w:rsidR="000720F0">
              <w:tab/>
            </w:r>
            <w:sdt>
              <w:sdtPr>
                <w:id w:val="96855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0720F0">
              <w:t>Oda Cloud</w:t>
            </w:r>
          </w:p>
          <w:p w:rsidR="000720F0" w:rsidRDefault="00106147" w:rsidP="000720F0">
            <w:pPr>
              <w:tabs>
                <w:tab w:val="left" w:pos="426"/>
                <w:tab w:val="left" w:pos="3114"/>
                <w:tab w:val="left" w:pos="3539"/>
              </w:tabs>
            </w:pPr>
            <w:sdt>
              <w:sdtPr>
                <w:rPr>
                  <w:rFonts w:ascii="MS Gothic" w:eastAsia="MS Gothic" w:hAnsi="MS Gothic" w:cs="MS Gothic" w:hint="eastAsia"/>
                </w:rPr>
                <w:id w:val="-21073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2B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8E72BA" w:rsidRPr="00FC2BFD">
              <w:rPr>
                <w:rFonts w:eastAsia="MS Gothic" w:cs="Arial"/>
              </w:rPr>
              <w:t>BIZ</w:t>
            </w:r>
            <w:r w:rsidR="000720F0">
              <w:tab/>
            </w:r>
            <w:sdt>
              <w:sdtPr>
                <w:id w:val="-16895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8E72BA">
              <w:t>Freunde / Verwandte</w:t>
            </w:r>
          </w:p>
          <w:p w:rsidR="008E72BA" w:rsidRPr="008E72BA" w:rsidRDefault="00106147" w:rsidP="008E72BA">
            <w:pPr>
              <w:tabs>
                <w:tab w:val="left" w:pos="426"/>
                <w:tab w:val="left" w:pos="3114"/>
                <w:tab w:val="left" w:pos="3539"/>
              </w:tabs>
              <w:spacing w:after="120"/>
              <w:rPr>
                <w:rFonts w:eastAsia="MS Gothic" w:cs="Arial"/>
              </w:rPr>
            </w:pPr>
            <w:sdt>
              <w:sdtPr>
                <w:id w:val="-88063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8E7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sdt>
              <w:sdtPr>
                <w:rPr>
                  <w:rFonts w:eastAsia="MS Gothic" w:cs="Arial"/>
                </w:rPr>
                <w:id w:val="-149039997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E72BA" w:rsidRPr="008E72BA">
                  <w:rPr>
                    <w:rStyle w:val="Platzhaltertext"/>
                    <w:rFonts w:cs="Arial"/>
                  </w:rPr>
                  <w:t>Klicken Sie hier, um Text einzugeben.</w:t>
                </w:r>
              </w:sdtContent>
            </w:sdt>
          </w:p>
        </w:tc>
      </w:tr>
    </w:tbl>
    <w:p w:rsidR="008E72BA" w:rsidRDefault="008E72BA"/>
    <w:p w:rsidR="002C0D82" w:rsidRDefault="002C0D82" w:rsidP="00FC6EF2"/>
    <w:p w:rsidR="00FB2044" w:rsidRDefault="00FB2044" w:rsidP="00FC6EF2"/>
    <w:p w:rsidR="00FB2044" w:rsidRDefault="00FB2044" w:rsidP="00B433D9">
      <w:pPr>
        <w:ind w:left="-567"/>
        <w:rPr>
          <w:b/>
          <w:sz w:val="36"/>
        </w:rPr>
      </w:pPr>
      <w:r w:rsidRPr="00FB2044">
        <w:rPr>
          <w:b/>
          <w:sz w:val="36"/>
        </w:rPr>
        <w:t>Checkliste:</w:t>
      </w:r>
    </w:p>
    <w:p w:rsidR="00FB2044" w:rsidRPr="00FB2044" w:rsidRDefault="00FB2044" w:rsidP="00B433D9">
      <w:pPr>
        <w:ind w:left="-567"/>
        <w:rPr>
          <w:b/>
          <w:sz w:val="36"/>
        </w:rPr>
      </w:pPr>
    </w:p>
    <w:p w:rsidR="00FB2044" w:rsidRDefault="00FB2044" w:rsidP="00B433D9">
      <w:pPr>
        <w:ind w:left="-567"/>
      </w:pPr>
    </w:p>
    <w:p w:rsidR="00FB2044" w:rsidRDefault="00FB2044" w:rsidP="00B433D9">
      <w:pPr>
        <w:ind w:left="-567"/>
      </w:pPr>
      <w:r>
        <w:t>Folgende Dokumente müssen zwingend eingereicht werden:</w:t>
      </w:r>
    </w:p>
    <w:p w:rsidR="00FB2044" w:rsidRDefault="00FB2044" w:rsidP="00B433D9">
      <w:pPr>
        <w:ind w:left="-567"/>
      </w:pPr>
    </w:p>
    <w:p w:rsidR="00FB2044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439185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tab/>
      </w:r>
      <w:r w:rsidR="00FB2044" w:rsidRPr="00FB2044">
        <w:rPr>
          <w:rFonts w:cs="Arial"/>
        </w:rPr>
        <w:t>CV (</w:t>
      </w:r>
      <w:r w:rsidR="00FB2044">
        <w:rPr>
          <w:rFonts w:cs="Arial"/>
          <w:bCs/>
          <w:kern w:val="36"/>
          <w:lang w:val="de-DE"/>
        </w:rPr>
        <w:t>Curriculum Vitae</w:t>
      </w:r>
      <w:r w:rsidR="00FB2044" w:rsidRPr="00FB2044">
        <w:rPr>
          <w:rFonts w:cs="Arial"/>
          <w:bCs/>
          <w:kern w:val="36"/>
          <w:lang w:val="de-DE"/>
        </w:rPr>
        <w:t xml:space="preserve"> / Lebenslauf</w:t>
      </w:r>
      <w:r w:rsidR="00FB2044">
        <w:rPr>
          <w:rFonts w:cs="Arial"/>
          <w:bCs/>
          <w:kern w:val="36"/>
          <w:lang w:val="de-DE"/>
        </w:rPr>
        <w:t>)</w:t>
      </w:r>
      <w:r w:rsidR="00CF70C1">
        <w:rPr>
          <w:rFonts w:cs="Arial"/>
          <w:bCs/>
          <w:kern w:val="36"/>
          <w:lang w:val="de-DE"/>
        </w:rPr>
        <w:t xml:space="preserve"> mit Foto</w:t>
      </w:r>
    </w:p>
    <w:p w:rsidR="00FB2044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88050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Motivationsschreiben</w:t>
      </w:r>
    </w:p>
    <w:p w:rsidR="00FB2044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994755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</w:r>
      <w:r w:rsidR="00E752E4">
        <w:rPr>
          <w:rFonts w:cs="Arial"/>
          <w:bCs/>
          <w:kern w:val="36"/>
          <w:lang w:val="de-DE"/>
        </w:rPr>
        <w:t>Fähigkeitszeugnisse</w:t>
      </w:r>
    </w:p>
    <w:p w:rsidR="00FB2044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43398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E752E4">
        <w:rPr>
          <w:rFonts w:cs="Arial"/>
          <w:bCs/>
          <w:kern w:val="36"/>
          <w:lang w:val="de-DE"/>
        </w:rPr>
        <w:tab/>
        <w:t>Arbeitszeugnisse</w:t>
      </w:r>
    </w:p>
    <w:p w:rsidR="00FB2044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252818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Multicheck inkl. Persönlichkeitsanalyse</w:t>
      </w:r>
    </w:p>
    <w:p w:rsidR="00FB2044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12369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ADMAS</w:t>
      </w:r>
      <w:r w:rsidR="00E752E4">
        <w:rPr>
          <w:rFonts w:cs="Arial"/>
          <w:bCs/>
          <w:kern w:val="36"/>
          <w:lang w:val="de-DE"/>
        </w:rPr>
        <w:t xml:space="preserve"> (nicht älter als 3 Monate)</w:t>
      </w:r>
    </w:p>
    <w:p w:rsidR="00FB2044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251172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Strafregisterauszug</w:t>
      </w:r>
      <w:r w:rsidR="00E752E4">
        <w:rPr>
          <w:rFonts w:cs="Arial"/>
          <w:bCs/>
          <w:kern w:val="36"/>
          <w:lang w:val="de-DE"/>
        </w:rPr>
        <w:t xml:space="preserve"> (nicht älter als 3 Monate)</w:t>
      </w:r>
    </w:p>
    <w:p w:rsidR="00E752E4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523164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254DF4">
        <w:rPr>
          <w:rFonts w:cs="Arial"/>
          <w:bCs/>
          <w:kern w:val="36"/>
          <w:lang w:val="de-DE"/>
        </w:rPr>
        <w:tab/>
        <w:t>Kopie Führerausweis</w:t>
      </w:r>
    </w:p>
    <w:p w:rsidR="00BF0A47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823352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E752E4">
        <w:rPr>
          <w:rFonts w:cs="Arial"/>
          <w:bCs/>
          <w:kern w:val="36"/>
          <w:lang w:val="de-DE"/>
        </w:rPr>
        <w:tab/>
      </w:r>
      <w:r w:rsidR="00BF0A47">
        <w:rPr>
          <w:rFonts w:cs="Arial"/>
          <w:bCs/>
          <w:kern w:val="36"/>
          <w:lang w:val="de-DE"/>
        </w:rPr>
        <w:t>Wenn bereits vorhanden: Kopie SLRG-Brevet Plus Pool</w:t>
      </w:r>
    </w:p>
    <w:p w:rsidR="00BF0A47" w:rsidRDefault="00106147" w:rsidP="00B433D9">
      <w:pPr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753699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908">
            <w:rPr>
              <w:rFonts w:ascii="MS Gothic" w:eastAsia="MS Gothic" w:hAnsi="MS Gothic" w:cs="MS Gothic" w:hint="eastAsia"/>
            </w:rPr>
            <w:t>☐</w:t>
          </w:r>
        </w:sdtContent>
      </w:sdt>
      <w:r w:rsidR="00BF0A47">
        <w:rPr>
          <w:rFonts w:cs="Arial"/>
          <w:bCs/>
          <w:kern w:val="36"/>
          <w:lang w:val="de-DE"/>
        </w:rPr>
        <w:tab/>
        <w:t>Kopie Bestätigung der formale</w:t>
      </w:r>
      <w:r w:rsidR="00B433D9">
        <w:rPr>
          <w:rFonts w:cs="Arial"/>
          <w:bCs/>
          <w:kern w:val="36"/>
          <w:lang w:val="de-DE"/>
        </w:rPr>
        <w:t>n</w:t>
      </w:r>
      <w:r w:rsidR="00BF0A47">
        <w:rPr>
          <w:rFonts w:cs="Arial"/>
          <w:bCs/>
          <w:kern w:val="36"/>
          <w:lang w:val="de-DE"/>
        </w:rPr>
        <w:t xml:space="preserve"> Aufnahmekriterien (;</w:t>
      </w:r>
      <w:proofErr w:type="spellStart"/>
      <w:r w:rsidR="00BF0A47">
        <w:rPr>
          <w:rFonts w:cs="Arial"/>
          <w:bCs/>
          <w:kern w:val="36"/>
          <w:lang w:val="de-DE"/>
        </w:rPr>
        <w:t>medi</w:t>
      </w:r>
      <w:proofErr w:type="spellEnd"/>
      <w:r w:rsidR="00BF0A47">
        <w:rPr>
          <w:rFonts w:cs="Arial"/>
          <w:bCs/>
          <w:kern w:val="36"/>
          <w:lang w:val="de-DE"/>
        </w:rPr>
        <w:t>)</w:t>
      </w:r>
    </w:p>
    <w:p w:rsidR="00145D02" w:rsidRPr="00B433D9" w:rsidRDefault="00106147" w:rsidP="00B433D9">
      <w:pPr>
        <w:tabs>
          <w:tab w:val="left" w:pos="789"/>
        </w:tabs>
        <w:spacing w:line="360" w:lineRule="auto"/>
        <w:ind w:left="-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520301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33D9">
            <w:rPr>
              <w:rFonts w:ascii="MS Gothic" w:eastAsia="MS Gothic" w:hAnsi="MS Gothic" w:cs="MS Gothic" w:hint="eastAsia"/>
            </w:rPr>
            <w:t>☐</w:t>
          </w:r>
        </w:sdtContent>
      </w:sdt>
      <w:r w:rsidR="00B433D9">
        <w:rPr>
          <w:rFonts w:cs="Arial"/>
          <w:bCs/>
          <w:kern w:val="36"/>
        </w:rPr>
        <w:t xml:space="preserve">     </w:t>
      </w:r>
      <w:r w:rsidR="00B433D9">
        <w:rPr>
          <w:rFonts w:cs="Arial"/>
          <w:bCs/>
          <w:kern w:val="36"/>
          <w:lang w:val="de-DE"/>
        </w:rPr>
        <w:t>Formular Ausbildung Rettungssanität HF</w:t>
      </w:r>
    </w:p>
    <w:p w:rsidR="00145D02" w:rsidRDefault="00145D02" w:rsidP="00FB2044">
      <w:pPr>
        <w:spacing w:line="360" w:lineRule="auto"/>
      </w:pPr>
    </w:p>
    <w:p w:rsidR="00145D02" w:rsidRDefault="00145D02" w:rsidP="00FB2044">
      <w:pPr>
        <w:spacing w:line="360" w:lineRule="auto"/>
      </w:pPr>
    </w:p>
    <w:p w:rsidR="00145D02" w:rsidRDefault="00145D02" w:rsidP="00FB2044">
      <w:pPr>
        <w:spacing w:line="360" w:lineRule="auto"/>
      </w:pPr>
    </w:p>
    <w:p w:rsidR="00145D02" w:rsidRDefault="00145D02" w:rsidP="00FB2044">
      <w:pPr>
        <w:spacing w:line="360" w:lineRule="auto"/>
      </w:pPr>
    </w:p>
    <w:p w:rsidR="00145D02" w:rsidRDefault="00145D02" w:rsidP="00FB2044">
      <w:pPr>
        <w:spacing w:line="360" w:lineRule="auto"/>
      </w:pPr>
    </w:p>
    <w:p w:rsidR="00145D02" w:rsidRDefault="00145D02" w:rsidP="00FB2044">
      <w:pPr>
        <w:spacing w:line="360" w:lineRule="auto"/>
      </w:pPr>
    </w:p>
    <w:p w:rsidR="00145D02" w:rsidRDefault="00145D02" w:rsidP="00FB2044">
      <w:pPr>
        <w:spacing w:line="360" w:lineRule="auto"/>
      </w:pPr>
    </w:p>
    <w:sectPr w:rsidR="00145D02" w:rsidSect="00D46046">
      <w:headerReference w:type="default" r:id="rId9"/>
      <w:pgSz w:w="11906" w:h="16838" w:code="9"/>
      <w:pgMar w:top="3119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E4" w:rsidRDefault="00E752E4" w:rsidP="005A47C6">
      <w:r>
        <w:separator/>
      </w:r>
    </w:p>
  </w:endnote>
  <w:endnote w:type="continuationSeparator" w:id="0">
    <w:p w:rsidR="00E752E4" w:rsidRDefault="00E752E4" w:rsidP="005A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E4" w:rsidRDefault="00E752E4" w:rsidP="005A47C6">
      <w:r>
        <w:separator/>
      </w:r>
    </w:p>
  </w:footnote>
  <w:footnote w:type="continuationSeparator" w:id="0">
    <w:p w:rsidR="00E752E4" w:rsidRDefault="00E752E4" w:rsidP="005A4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2E4" w:rsidRDefault="00145D0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E171E6" wp14:editId="6BDB44C4">
              <wp:simplePos x="0" y="0"/>
              <wp:positionH relativeFrom="column">
                <wp:posOffset>-443534</wp:posOffset>
              </wp:positionH>
              <wp:positionV relativeFrom="paragraph">
                <wp:posOffset>-87630</wp:posOffset>
              </wp:positionV>
              <wp:extent cx="5866765" cy="645795"/>
              <wp:effectExtent l="0" t="0" r="0" b="0"/>
              <wp:wrapNone/>
              <wp:docPr id="34" name="Textfeld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6765" cy="6457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45D02" w:rsidRDefault="00145D02" w:rsidP="00145D0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Bewerbungsplattform der regionalen </w:t>
                          </w:r>
                        </w:p>
                        <w:p w:rsidR="00145D02" w:rsidRDefault="00145D02" w:rsidP="00145D02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Rettungsdienste im Kanton Bern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26" type="#_x0000_t202" style="position:absolute;margin-left:-34.9pt;margin-top:-6.9pt;width:461.95pt;height:5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" filled="f" stroked="f">
              <v:textbox style="mso-fit-shape-to-text:t">
                <w:txbxContent>
                  <w:p w:rsidR="00145D02" w:rsidRDefault="00145D02" w:rsidP="00145D02">
                    <w:pPr>
                      <w:pStyle w:val="Standard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Bewerbungsplattform der regionalen </w:t>
                    </w:r>
                  </w:p>
                  <w:p w:rsidR="00145D02" w:rsidRDefault="00145D02" w:rsidP="00145D02">
                    <w:pPr>
                      <w:pStyle w:val="Standard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Rettungsdienste im Kanton Bern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sz w:val="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EA0697" wp14:editId="0E0BC492">
              <wp:simplePos x="0" y="0"/>
              <wp:positionH relativeFrom="column">
                <wp:posOffset>3776041</wp:posOffset>
              </wp:positionH>
              <wp:positionV relativeFrom="paragraph">
                <wp:posOffset>-132080</wp:posOffset>
              </wp:positionV>
              <wp:extent cx="2104390" cy="918210"/>
              <wp:effectExtent l="0" t="0" r="0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390" cy="918210"/>
                        <a:chOff x="186307" y="0"/>
                        <a:chExt cx="2104760" cy="918211"/>
                      </a:xfrm>
                    </wpg:grpSpPr>
                    <pic:pic xmlns:pic="http://schemas.openxmlformats.org/drawingml/2006/picture">
                      <pic:nvPicPr>
                        <pic:cNvPr id="3" name="Grafik 3" descr="C:\Users\admu\AppData\Local\Microsoft\Windows\Temporary Internet Files\Content.Word\Rettungsdienst_vektor_cmyk_Star of life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307" y="0"/>
                          <a:ext cx="72638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Textfeld 4"/>
                      <wps:cNvSpPr txBox="1"/>
                      <wps:spPr>
                        <a:xfrm>
                          <a:off x="875365" y="95417"/>
                          <a:ext cx="1415702" cy="82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EF6" w:rsidRDefault="000C4EF6" w:rsidP="002C0D8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Ausbildung</w:t>
                            </w:r>
                          </w:p>
                          <w:p w:rsidR="00E752E4" w:rsidRPr="00501A9B" w:rsidRDefault="00E752E4" w:rsidP="002C0D82">
                            <w:pPr>
                              <w:rPr>
                                <w:sz w:val="22"/>
                              </w:rPr>
                            </w:pPr>
                            <w:r w:rsidRPr="00501A9B">
                              <w:rPr>
                                <w:sz w:val="22"/>
                              </w:rPr>
                              <w:t xml:space="preserve">Regionale </w:t>
                            </w:r>
                            <w:r w:rsidRPr="00FC6EF2">
                              <w:rPr>
                                <w:b/>
                                <w:sz w:val="22"/>
                              </w:rPr>
                              <w:t>Rettungsdienste</w:t>
                            </w:r>
                            <w:r w:rsidRPr="00501A9B">
                              <w:rPr>
                                <w:sz w:val="22"/>
                              </w:rPr>
                              <w:br/>
                              <w:t>des Kantons Bern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" o:spid="_x0000_s1027" style="position:absolute;margin-left:297.35pt;margin-top:-10.4pt;width:165.7pt;height:72.3pt;z-index:251659264;mso-width-relative:margin;mso-height-relative:margin" coordorigin="1863" coordsize="21047,9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jU2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kF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oxMzNiZTY1OS04NTQwLThlNDItOGFlYy04OTI4ZDJlNWE4&#10;NDU8L3N0UmVmOmluc3RhbmNlSUQ+CiAgICAgICAgICAgIDxzdFJlZjpkb2N1bWVudElEPnhtcC5k&#10;aWQ6MTMzYmU2NTktODU0MC04ZTQyLThhZWMtODkyOGQyZTVhODQ1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wMTgw&#10;MTE3NDA3MjA2ODExODA4M0FGN0FBQzBFNkVGRjwvc3RFdnQ6aW5zdGFuY2VJRD4KICAgICAgICAg&#10;ICAgICAgICAgPHN0RXZ0OndoZW4+MjAxMS0wMS0xOFQxMTo1MDo0Mi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wMjgwMTE3NDA3MjA2ODExODA4M0FGN0FBQzBFNkVGRjwv&#10;c3RFdnQ6aW5zdGFuY2VJRD4KICAgICAgICAgICAgICAgICAgPHN0RXZ0OndoZW4+MjAxMS0wMS0x&#10;OFQxNzowNDoyNy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zgwMTE3&#10;NDA3MjA2ODExODA4M0FGN0FBQzBFNkVGRjwvc3RFdnQ6aW5zdGFuY2VJRD4KICAgICAgICAgICAg&#10;ICAgICAgPHN0RXZ0OndoZW4+MjAxMS0wMS0xOFQxNzowNDo1NS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wNDgwMTE3NDA3MjA2ODExODA4M0FGN0FBQzBFNkVGRjwvc3RF&#10;dnQ6aW5zdGFuY2VJRD4KICAgICAgICAgICAgICAgICAgPHN0RXZ0OndoZW4+MjAxMS0wMS0xOFQx&#10;Nzo0NjoyMS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wNTgwMTE3NDA3&#10;MjA2ODExODA4M0FGN0FBQzBFNkVGRjwvc3RFdnQ6aW5zdGFuY2VJRD4KICAgICAgICAgICAgICAg&#10;ICAgPHN0RXZ0OndoZW4+MjAxMS0wMS0xOFQxNzo0NzowOS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NjgwMTE3NDA3MjA2ODExODA4MzkyRjlBMzcxQzc0Nzwvc3RFdnQ6&#10;aW5zdGFuY2VJRD4KICAgICAgICAgICAgICAgICAgPHN0RXZ0OndoZW4+MjAxMS0wMS0yNlQxMDow&#10;Njo0Ni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NzgwMTE3NDA3MjA2&#10;ODExODA4MzkyRjlBMzcxQzc0Nzwvc3RFdnQ6aW5zdGFuY2VJRD4KICAgICAgICAgICAgICAgICAg&#10;PHN0RXZ0OndoZW4+MjAxMS0wMS0yNlQxMDowNzowMiswMT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ODgwMTE3NDA3MjA2ODExODA4MzkyRjlBMzcxQzc0Nzwvc3RFdnQ6aW5z&#10;dGFuY2VJRD4KICAgICAgICAgICAgICAgICAgPHN0RXZ0OndoZW4+MjAxMS0wMS0yNlQxMDowODoy&#10;MSswMT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OTgwMTE3NDA3MjA2ODEx&#10;ODA4MzkyRjlBMzcxQzc0Nzwvc3RFdnQ6aW5zdGFuY2VJRD4KICAgICAgICAgICAgICAgICAgPHN0&#10;RXZ0OndoZW4+MjAxMS0wMS0yNlQxMDowODo0MS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NzUzNkIyQzBBMjA2ODExODA4MzkyRjlBMzcxQzc0Nzwvc3RFdnQ6aW5zdGFu&#10;Y2VJRD4KICAgICAgICAgICAgICAgICAgPHN0RXZ0OndoZW4+MjAxMS0wMS0yNlQxMDoxNzo0OCsw&#10;MT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EzM2JlNjU5LTg1NDAtOGU0Mi04YWVjLTg5MjhkMmU1YTg0NTwvc3RFdnQ6aW5zdGFuY2VJ&#10;RD4KICAgICAgICAgICAgICAgICAgPHN0RXZ0OndoZW4+MjAxOC0wNC0xN1QwNzo1NzoyNCswMj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/be8v//////////////////////&#10;//////////////////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l9///////////////////////////&#10;////////////+rSUsPb/////////////////////////////////////5pdvkuH/////////////&#10;////////////////////////+bOUr/X///////////////////////////////////////nk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sGmyv//////////////////&#10;////////////////////uHpQf9H////////////////////////////////////ilk0DWLr/////&#10;///////////////////////////////RjWlKccf////////////////////////////////////x&#10;0byYsu3////////////////////////////////////////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+/u7u/1/P//////////////////////////////&#10;///zr5uam56lrrq8xNTm///////////////////////////3l1RMT1RbZW6Al8Dn////////////&#10;////////////////rlQAGzZScIyry/b/////////////////////////////yms/Y3+dvN78////&#10;////////////////////////////55mDrMjn/////////////////////////////////////9vM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8" type="#_x0000_t75" style="position:absolute;left:1863;width:726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O+sjBAAAA2gAAAA8AAABkcnMvZG93bnJldi54bWxEj0FrAjEUhO+C/yE8obeatZVSVqOIIC31&#10;oF3F82Pz3CxuXtYk1e2/N4LgcZiZb5jpvLONuJAPtWMFo2EGgrh0uuZKwX63ev0EESKyxsYxKfin&#10;APNZvzfFXLsr/9KliJVIEA45KjAxtrmUoTRkMQxdS5y8o/MWY5K+ktrjNcFtI9+y7ENarDktGGxp&#10;aag8FX9WQVzLw9b8+K3bBb8Y1eMvd96wUi+DbjEBEamLz/Cj/a0VvMP9SroB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O+sjBAAAA2gAAAA8AAAAAAAAAAAAAAAAAnwIA&#10;AGRycy9kb3ducmV2LnhtbFBLBQYAAAAABAAEAPcAAACNAwAAAAA=&#10;">
                <v:imagedata r:id="rId2" o:title="Rettungsdienst_vektor_cmyk_Star of life"/>
                <v:path arrowok="t"/>
              </v:shape>
              <v:shape id="Textfeld 4" o:spid="_x0000_s1029" type="#_x0000_t202" style="position:absolute;left:8753;top:954;width:14157;height:8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<v:textbox>
                  <w:txbxContent>
                    <w:p w:rsidR="000C4EF6" w:rsidRDefault="000C4EF6" w:rsidP="002C0D82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Ausbildung</w:t>
                      </w:r>
                    </w:p>
                    <w:p w:rsidR="00E752E4" w:rsidRPr="00501A9B" w:rsidRDefault="00E752E4" w:rsidP="002C0D82">
                      <w:pPr>
                        <w:rPr>
                          <w:sz w:val="22"/>
                        </w:rPr>
                      </w:pPr>
                      <w:r w:rsidRPr="00501A9B">
                        <w:rPr>
                          <w:sz w:val="22"/>
                        </w:rPr>
                        <w:t xml:space="preserve">Regionale </w:t>
                      </w:r>
                      <w:r w:rsidRPr="00FC6EF2">
                        <w:rPr>
                          <w:b/>
                          <w:sz w:val="22"/>
                        </w:rPr>
                        <w:t>Rettungsdienste</w:t>
                      </w:r>
                      <w:r w:rsidRPr="00501A9B">
                        <w:rPr>
                          <w:sz w:val="22"/>
                        </w:rPr>
                        <w:br/>
                        <w:t>des Kantons Bern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9531D"/>
    <w:multiLevelType w:val="hybridMultilevel"/>
    <w:tmpl w:val="48A2D9CE"/>
    <w:lvl w:ilvl="0" w:tplc="BDCCEC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67DD6"/>
    <w:multiLevelType w:val="hybridMultilevel"/>
    <w:tmpl w:val="0B504126"/>
    <w:lvl w:ilvl="0" w:tplc="06D441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92441"/>
    <w:multiLevelType w:val="hybridMultilevel"/>
    <w:tmpl w:val="2EA830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47C2B"/>
    <w:multiLevelType w:val="hybridMultilevel"/>
    <w:tmpl w:val="94503D20"/>
    <w:lvl w:ilvl="0" w:tplc="08070013">
      <w:start w:val="1"/>
      <w:numFmt w:val="upperRoman"/>
      <w:lvlText w:val="%1."/>
      <w:lvlJc w:val="right"/>
      <w:pPr>
        <w:ind w:left="646" w:hanging="360"/>
      </w:pPr>
    </w:lvl>
    <w:lvl w:ilvl="1" w:tplc="08070019" w:tentative="1">
      <w:start w:val="1"/>
      <w:numFmt w:val="lowerLetter"/>
      <w:lvlText w:val="%2."/>
      <w:lvlJc w:val="left"/>
      <w:pPr>
        <w:ind w:left="1366" w:hanging="360"/>
      </w:pPr>
    </w:lvl>
    <w:lvl w:ilvl="2" w:tplc="0807001B" w:tentative="1">
      <w:start w:val="1"/>
      <w:numFmt w:val="lowerRoman"/>
      <w:lvlText w:val="%3."/>
      <w:lvlJc w:val="right"/>
      <w:pPr>
        <w:ind w:left="2086" w:hanging="180"/>
      </w:pPr>
    </w:lvl>
    <w:lvl w:ilvl="3" w:tplc="0807000F" w:tentative="1">
      <w:start w:val="1"/>
      <w:numFmt w:val="decimal"/>
      <w:lvlText w:val="%4."/>
      <w:lvlJc w:val="left"/>
      <w:pPr>
        <w:ind w:left="2806" w:hanging="360"/>
      </w:pPr>
    </w:lvl>
    <w:lvl w:ilvl="4" w:tplc="08070019" w:tentative="1">
      <w:start w:val="1"/>
      <w:numFmt w:val="lowerLetter"/>
      <w:lvlText w:val="%5."/>
      <w:lvlJc w:val="left"/>
      <w:pPr>
        <w:ind w:left="3526" w:hanging="360"/>
      </w:pPr>
    </w:lvl>
    <w:lvl w:ilvl="5" w:tplc="0807001B" w:tentative="1">
      <w:start w:val="1"/>
      <w:numFmt w:val="lowerRoman"/>
      <w:lvlText w:val="%6."/>
      <w:lvlJc w:val="right"/>
      <w:pPr>
        <w:ind w:left="4246" w:hanging="180"/>
      </w:pPr>
    </w:lvl>
    <w:lvl w:ilvl="6" w:tplc="0807000F" w:tentative="1">
      <w:start w:val="1"/>
      <w:numFmt w:val="decimal"/>
      <w:lvlText w:val="%7."/>
      <w:lvlJc w:val="left"/>
      <w:pPr>
        <w:ind w:left="4966" w:hanging="360"/>
      </w:pPr>
    </w:lvl>
    <w:lvl w:ilvl="7" w:tplc="08070019" w:tentative="1">
      <w:start w:val="1"/>
      <w:numFmt w:val="lowerLetter"/>
      <w:lvlText w:val="%8."/>
      <w:lvlJc w:val="left"/>
      <w:pPr>
        <w:ind w:left="5686" w:hanging="360"/>
      </w:pPr>
    </w:lvl>
    <w:lvl w:ilvl="8" w:tplc="0807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4">
    <w:nsid w:val="46CA043C"/>
    <w:multiLevelType w:val="hybridMultilevel"/>
    <w:tmpl w:val="2DA219A8"/>
    <w:lvl w:ilvl="0" w:tplc="50869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A1076"/>
    <w:multiLevelType w:val="hybridMultilevel"/>
    <w:tmpl w:val="37B46CC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4337E1"/>
    <w:multiLevelType w:val="hybridMultilevel"/>
    <w:tmpl w:val="C67E7C90"/>
    <w:lvl w:ilvl="0" w:tplc="F9C6CA7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5D3C39"/>
    <w:multiLevelType w:val="hybridMultilevel"/>
    <w:tmpl w:val="C2AE3FCC"/>
    <w:lvl w:ilvl="0" w:tplc="F4702B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664AAF"/>
    <w:multiLevelType w:val="hybridMultilevel"/>
    <w:tmpl w:val="F1307044"/>
    <w:lvl w:ilvl="0" w:tplc="4FA03D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E85"/>
    <w:rsid w:val="00064B11"/>
    <w:rsid w:val="000672CD"/>
    <w:rsid w:val="000720F0"/>
    <w:rsid w:val="00083D99"/>
    <w:rsid w:val="00096443"/>
    <w:rsid w:val="000C4EF6"/>
    <w:rsid w:val="000C5166"/>
    <w:rsid w:val="000E16FD"/>
    <w:rsid w:val="000F22D0"/>
    <w:rsid w:val="00106147"/>
    <w:rsid w:val="00112027"/>
    <w:rsid w:val="001436E5"/>
    <w:rsid w:val="00145D02"/>
    <w:rsid w:val="00147DBE"/>
    <w:rsid w:val="001638E4"/>
    <w:rsid w:val="00166ED2"/>
    <w:rsid w:val="00184E42"/>
    <w:rsid w:val="00193B04"/>
    <w:rsid w:val="001974A5"/>
    <w:rsid w:val="001A2505"/>
    <w:rsid w:val="001C5AC7"/>
    <w:rsid w:val="001E16D0"/>
    <w:rsid w:val="00201207"/>
    <w:rsid w:val="00201E85"/>
    <w:rsid w:val="00204068"/>
    <w:rsid w:val="002277AB"/>
    <w:rsid w:val="0023486D"/>
    <w:rsid w:val="00254DF4"/>
    <w:rsid w:val="00275387"/>
    <w:rsid w:val="002B6AAD"/>
    <w:rsid w:val="002C0D82"/>
    <w:rsid w:val="002C1D90"/>
    <w:rsid w:val="002C6C4F"/>
    <w:rsid w:val="002D275B"/>
    <w:rsid w:val="00304266"/>
    <w:rsid w:val="003075AA"/>
    <w:rsid w:val="003675F2"/>
    <w:rsid w:val="00375D83"/>
    <w:rsid w:val="0039484A"/>
    <w:rsid w:val="003A0940"/>
    <w:rsid w:val="003C74CD"/>
    <w:rsid w:val="003E10EA"/>
    <w:rsid w:val="003E13AB"/>
    <w:rsid w:val="003E243F"/>
    <w:rsid w:val="003F6835"/>
    <w:rsid w:val="004213D4"/>
    <w:rsid w:val="004A66D5"/>
    <w:rsid w:val="00501A9B"/>
    <w:rsid w:val="00501F39"/>
    <w:rsid w:val="00514163"/>
    <w:rsid w:val="005564CA"/>
    <w:rsid w:val="00557DD3"/>
    <w:rsid w:val="0056019E"/>
    <w:rsid w:val="00571980"/>
    <w:rsid w:val="00583E3F"/>
    <w:rsid w:val="00592FE1"/>
    <w:rsid w:val="005A47C6"/>
    <w:rsid w:val="005B4806"/>
    <w:rsid w:val="005D65C8"/>
    <w:rsid w:val="006049A2"/>
    <w:rsid w:val="00607727"/>
    <w:rsid w:val="00615F24"/>
    <w:rsid w:val="00653979"/>
    <w:rsid w:val="006671E2"/>
    <w:rsid w:val="00667B9C"/>
    <w:rsid w:val="00682CBB"/>
    <w:rsid w:val="006841B1"/>
    <w:rsid w:val="006A3AE0"/>
    <w:rsid w:val="00753150"/>
    <w:rsid w:val="0075333C"/>
    <w:rsid w:val="007958B2"/>
    <w:rsid w:val="007B2627"/>
    <w:rsid w:val="007E6E4C"/>
    <w:rsid w:val="00802B9A"/>
    <w:rsid w:val="0082156D"/>
    <w:rsid w:val="00823A02"/>
    <w:rsid w:val="0086523E"/>
    <w:rsid w:val="0087525C"/>
    <w:rsid w:val="008865C4"/>
    <w:rsid w:val="00895FBC"/>
    <w:rsid w:val="00896DC7"/>
    <w:rsid w:val="008B4143"/>
    <w:rsid w:val="008C0552"/>
    <w:rsid w:val="008E72BA"/>
    <w:rsid w:val="00906E0F"/>
    <w:rsid w:val="009427D3"/>
    <w:rsid w:val="009478F0"/>
    <w:rsid w:val="0096705F"/>
    <w:rsid w:val="009C1070"/>
    <w:rsid w:val="009D4CB1"/>
    <w:rsid w:val="009F2E63"/>
    <w:rsid w:val="00A03963"/>
    <w:rsid w:val="00A06BD3"/>
    <w:rsid w:val="00A10F9B"/>
    <w:rsid w:val="00A374DB"/>
    <w:rsid w:val="00A43CAA"/>
    <w:rsid w:val="00A6219E"/>
    <w:rsid w:val="00A629AA"/>
    <w:rsid w:val="00A74AEB"/>
    <w:rsid w:val="00A75E81"/>
    <w:rsid w:val="00A86ADB"/>
    <w:rsid w:val="00AB030A"/>
    <w:rsid w:val="00AC4AA4"/>
    <w:rsid w:val="00AF2A80"/>
    <w:rsid w:val="00AF773A"/>
    <w:rsid w:val="00B00BDE"/>
    <w:rsid w:val="00B01454"/>
    <w:rsid w:val="00B27F35"/>
    <w:rsid w:val="00B30B3F"/>
    <w:rsid w:val="00B433D9"/>
    <w:rsid w:val="00B45EAE"/>
    <w:rsid w:val="00B553F6"/>
    <w:rsid w:val="00B652F4"/>
    <w:rsid w:val="00B65487"/>
    <w:rsid w:val="00B713DA"/>
    <w:rsid w:val="00BC4B6A"/>
    <w:rsid w:val="00BF08A4"/>
    <w:rsid w:val="00BF0A47"/>
    <w:rsid w:val="00C130E9"/>
    <w:rsid w:val="00C26EF9"/>
    <w:rsid w:val="00C33E9C"/>
    <w:rsid w:val="00CA6C7D"/>
    <w:rsid w:val="00CE37C7"/>
    <w:rsid w:val="00CE6201"/>
    <w:rsid w:val="00CF70C1"/>
    <w:rsid w:val="00D20887"/>
    <w:rsid w:val="00D25B7A"/>
    <w:rsid w:val="00D46046"/>
    <w:rsid w:val="00D97565"/>
    <w:rsid w:val="00DA1662"/>
    <w:rsid w:val="00DB25DE"/>
    <w:rsid w:val="00DC3899"/>
    <w:rsid w:val="00DD7835"/>
    <w:rsid w:val="00DF247F"/>
    <w:rsid w:val="00E119E5"/>
    <w:rsid w:val="00E303EB"/>
    <w:rsid w:val="00E37E39"/>
    <w:rsid w:val="00E41EB1"/>
    <w:rsid w:val="00E4484B"/>
    <w:rsid w:val="00E4607B"/>
    <w:rsid w:val="00E752E4"/>
    <w:rsid w:val="00E94D74"/>
    <w:rsid w:val="00EA09C4"/>
    <w:rsid w:val="00EC2E99"/>
    <w:rsid w:val="00F33358"/>
    <w:rsid w:val="00F51908"/>
    <w:rsid w:val="00F67FFE"/>
    <w:rsid w:val="00F90B7A"/>
    <w:rsid w:val="00F9159E"/>
    <w:rsid w:val="00FB2044"/>
    <w:rsid w:val="00FC2BFD"/>
    <w:rsid w:val="00FC6EF2"/>
    <w:rsid w:val="00FD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5387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oraEV">
    <w:name w:val="OboraEV"/>
    <w:basedOn w:val="Standard"/>
    <w:next w:val="Standard"/>
    <w:autoRedefine/>
    <w:rsid w:val="003E243F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1E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1E8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B4806"/>
    <w:rPr>
      <w:color w:val="808080"/>
    </w:rPr>
  </w:style>
  <w:style w:type="table" w:styleId="Tabellenraster">
    <w:name w:val="Table Grid"/>
    <w:basedOn w:val="NormaleTabelle"/>
    <w:uiPriority w:val="59"/>
    <w:rsid w:val="005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48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47C6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47C6"/>
    <w:rPr>
      <w:rFonts w:ascii="Arial" w:hAnsi="Arial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C0D82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45D02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5387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oraEV">
    <w:name w:val="OboraEV"/>
    <w:basedOn w:val="Standard"/>
    <w:next w:val="Standard"/>
    <w:autoRedefine/>
    <w:rsid w:val="003E243F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1E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1E8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B4806"/>
    <w:rPr>
      <w:color w:val="808080"/>
    </w:rPr>
  </w:style>
  <w:style w:type="table" w:styleId="Tabellenraster">
    <w:name w:val="Table Grid"/>
    <w:basedOn w:val="NormaleTabelle"/>
    <w:uiPriority w:val="59"/>
    <w:rsid w:val="005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48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47C6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47C6"/>
    <w:rPr>
      <w:rFonts w:ascii="Arial" w:hAnsi="Arial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C0D82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45D02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9A8E2FAFC9844E29DCC3226DCC9E6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6C8225-55DB-4C23-938C-AC0FF0E85AF9}"/>
      </w:docPartPr>
      <w:docPartBody>
        <w:p w:rsidR="004E533A" w:rsidRDefault="004B1715" w:rsidP="004B1715">
          <w:pPr>
            <w:pStyle w:val="89A8E2FAFC9844E29DCC3226DCC9E6AC5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788BEFD50A4738825630C3BCB803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74AFBC-8942-44D0-B506-FE4DD3F51643}"/>
      </w:docPartPr>
      <w:docPartBody>
        <w:p w:rsidR="004E533A" w:rsidRDefault="004B1715" w:rsidP="004B1715">
          <w:pPr>
            <w:pStyle w:val="5B788BEFD50A4738825630C3BCB803CD5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44E9D9CE104EBBBEC30112A9A7BF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BDDCC6-3A20-488B-9758-D2E6BBC1A4FF}"/>
      </w:docPartPr>
      <w:docPartBody>
        <w:p w:rsidR="004E533A" w:rsidRDefault="004B1715" w:rsidP="004B1715">
          <w:pPr>
            <w:pStyle w:val="DA44E9D9CE104EBBBEC30112A9A7BF655"/>
          </w:pPr>
          <w:r w:rsidRPr="00F327EE">
            <w:rPr>
              <w:rStyle w:val="Platzhaltertext"/>
            </w:rPr>
            <w:t>Wählen Sie ein Element aus.</w:t>
          </w:r>
        </w:p>
      </w:docPartBody>
    </w:docPart>
    <w:docPart>
      <w:docPartPr>
        <w:name w:val="31A260AEC4DD4F799769C57615D4BC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B7C2A5-C52A-417E-AEA5-DC7F2AFE24DB}"/>
      </w:docPartPr>
      <w:docPartBody>
        <w:p w:rsidR="006733A2" w:rsidRDefault="004B1715" w:rsidP="004B1715">
          <w:pPr>
            <w:pStyle w:val="31A260AEC4DD4F799769C57615D4BC0E3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209D3B-A973-40B9-85DB-AE5E4EF29DA6}"/>
      </w:docPartPr>
      <w:docPartBody>
        <w:p w:rsidR="003B7229" w:rsidRDefault="003B7229">
          <w:r w:rsidRPr="00994E5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3A"/>
    <w:rsid w:val="00033378"/>
    <w:rsid w:val="0014495F"/>
    <w:rsid w:val="001E3165"/>
    <w:rsid w:val="003B7229"/>
    <w:rsid w:val="00491CAC"/>
    <w:rsid w:val="004B1715"/>
    <w:rsid w:val="004E533A"/>
    <w:rsid w:val="00516F01"/>
    <w:rsid w:val="00553AC6"/>
    <w:rsid w:val="005C2A05"/>
    <w:rsid w:val="005F1E2F"/>
    <w:rsid w:val="006733A2"/>
    <w:rsid w:val="006964F5"/>
    <w:rsid w:val="00A05803"/>
    <w:rsid w:val="00A23BEA"/>
    <w:rsid w:val="00A95936"/>
    <w:rsid w:val="00BB2761"/>
    <w:rsid w:val="00D248CD"/>
    <w:rsid w:val="00DD2A25"/>
    <w:rsid w:val="00E458DD"/>
    <w:rsid w:val="00F26AFD"/>
    <w:rsid w:val="00F5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3378"/>
    <w:rPr>
      <w:color w:val="808080"/>
    </w:rPr>
  </w:style>
  <w:style w:type="paragraph" w:customStyle="1" w:styleId="10A048118BD547A5BC6B1C53C8755D7E">
    <w:name w:val="10A048118BD547A5BC6B1C53C8755D7E"/>
    <w:rsid w:val="004E533A"/>
  </w:style>
  <w:style w:type="paragraph" w:customStyle="1" w:styleId="6FDE5A8B5DB4440EB559F5FAF3E7D35B">
    <w:name w:val="6FDE5A8B5DB4440EB559F5FAF3E7D35B"/>
    <w:rsid w:val="004E533A"/>
  </w:style>
  <w:style w:type="paragraph" w:customStyle="1" w:styleId="3A392F1BCBBE4BC9A739B47C22E423AE">
    <w:name w:val="3A392F1BCBBE4BC9A739B47C22E423AE"/>
    <w:rsid w:val="004E533A"/>
  </w:style>
  <w:style w:type="paragraph" w:customStyle="1" w:styleId="30CF780DADAA4F1D909ED0EB1316B0B1">
    <w:name w:val="30CF780DADAA4F1D909ED0EB1316B0B1"/>
    <w:rsid w:val="004E533A"/>
  </w:style>
  <w:style w:type="paragraph" w:customStyle="1" w:styleId="34AA575DCEEF477BBF8517426720E766">
    <w:name w:val="34AA575DCEEF477BBF8517426720E766"/>
    <w:rsid w:val="004E533A"/>
  </w:style>
  <w:style w:type="paragraph" w:customStyle="1" w:styleId="F2C4B348D79F4704BF93D0502689B30D">
    <w:name w:val="F2C4B348D79F4704BF93D0502689B30D"/>
    <w:rsid w:val="004E533A"/>
  </w:style>
  <w:style w:type="paragraph" w:customStyle="1" w:styleId="2242339B0A2045AC9BA393DD986AC2EB">
    <w:name w:val="2242339B0A2045AC9BA393DD986AC2EB"/>
    <w:rsid w:val="004E533A"/>
  </w:style>
  <w:style w:type="paragraph" w:customStyle="1" w:styleId="97D3FA95F05D4E7DB1D6EB182D595F5C">
    <w:name w:val="97D3FA95F05D4E7DB1D6EB182D595F5C"/>
    <w:rsid w:val="004E533A"/>
  </w:style>
  <w:style w:type="paragraph" w:customStyle="1" w:styleId="D1343A59159649DB926408BDB4946DA2">
    <w:name w:val="D1343A59159649DB926408BDB4946DA2"/>
    <w:rsid w:val="004E533A"/>
  </w:style>
  <w:style w:type="paragraph" w:customStyle="1" w:styleId="1F999D4754F24E4E825E44216272FB53">
    <w:name w:val="1F999D4754F24E4E825E44216272FB53"/>
    <w:rsid w:val="004E533A"/>
  </w:style>
  <w:style w:type="paragraph" w:customStyle="1" w:styleId="BC2EFD3A0CA54BD69706BA4284AFEF37">
    <w:name w:val="BC2EFD3A0CA54BD69706BA4284AFEF37"/>
    <w:rsid w:val="004E533A"/>
  </w:style>
  <w:style w:type="paragraph" w:customStyle="1" w:styleId="04E34E18C2204737869162ED26AC5A49">
    <w:name w:val="04E34E18C2204737869162ED26AC5A49"/>
    <w:rsid w:val="004E533A"/>
  </w:style>
  <w:style w:type="paragraph" w:customStyle="1" w:styleId="474AFF1386E14D2391C0003050DAE09E">
    <w:name w:val="474AFF1386E14D2391C0003050DAE09E"/>
    <w:rsid w:val="004E533A"/>
  </w:style>
  <w:style w:type="paragraph" w:customStyle="1" w:styleId="89A8E2FAFC9844E29DCC3226DCC9E6AC">
    <w:name w:val="89A8E2FAFC9844E29DCC3226DCC9E6AC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">
    <w:name w:val="5B788BEFD50A4738825630C3BCB803CD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">
    <w:name w:val="5249E4999FF84CEEA3EE860C52C3561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">
    <w:name w:val="DA44E9D9CE104EBBBEC30112A9A7BF65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">
    <w:name w:val="5D4B78F9218A45EBA1613DE5E3469F9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1">
    <w:name w:val="10A048118BD547A5BC6B1C53C8755D7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1">
    <w:name w:val="6FDE5A8B5DB4440EB559F5FAF3E7D35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1">
    <w:name w:val="3A392F1BCBBE4BC9A739B47C22E423A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1343A59159649DB926408BDB4946DA21">
    <w:name w:val="D1343A59159649DB926408BDB4946DA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F999D4754F24E4E825E44216272FB531">
    <w:name w:val="1F999D4754F24E4E825E44216272FB53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">
    <w:name w:val="97D9FB31C8CE43DA95ADE072B396E0FB"/>
    <w:rsid w:val="004E533A"/>
  </w:style>
  <w:style w:type="paragraph" w:customStyle="1" w:styleId="194F1BC13CB349CA8DEDE5D9FF7EE53F">
    <w:name w:val="194F1BC13CB349CA8DEDE5D9FF7EE53F"/>
    <w:rsid w:val="004E533A"/>
  </w:style>
  <w:style w:type="paragraph" w:customStyle="1" w:styleId="D0A2893109744DCD8F227EDAE732501F">
    <w:name w:val="D0A2893109744DCD8F227EDAE732501F"/>
    <w:rsid w:val="004E533A"/>
  </w:style>
  <w:style w:type="paragraph" w:customStyle="1" w:styleId="31F8EB26C65D4C2C98FC96A3F797F08B">
    <w:name w:val="31F8EB26C65D4C2C98FC96A3F797F08B"/>
    <w:rsid w:val="004E533A"/>
  </w:style>
  <w:style w:type="paragraph" w:customStyle="1" w:styleId="45E0B20442CC45AFAA6F76E600A981A0">
    <w:name w:val="45E0B20442CC45AFAA6F76E600A981A0"/>
    <w:rsid w:val="004E533A"/>
  </w:style>
  <w:style w:type="paragraph" w:customStyle="1" w:styleId="FE78779C7EAB48C5A292EC3077611330">
    <w:name w:val="FE78779C7EAB48C5A292EC3077611330"/>
    <w:rsid w:val="004E533A"/>
  </w:style>
  <w:style w:type="paragraph" w:customStyle="1" w:styleId="049225C2D2C1401F8FD261A67E500C4B">
    <w:name w:val="049225C2D2C1401F8FD261A67E500C4B"/>
    <w:rsid w:val="004E533A"/>
  </w:style>
  <w:style w:type="paragraph" w:customStyle="1" w:styleId="861937AF03104A4D99F32CC7B1F93718">
    <w:name w:val="861937AF03104A4D99F32CC7B1F93718"/>
    <w:rsid w:val="004E533A"/>
  </w:style>
  <w:style w:type="paragraph" w:customStyle="1" w:styleId="BBBD2B5B15C24F53BBB3B510E6745C00">
    <w:name w:val="BBBD2B5B15C24F53BBB3B510E6745C00"/>
    <w:rsid w:val="004E533A"/>
  </w:style>
  <w:style w:type="paragraph" w:customStyle="1" w:styleId="89A8E2FAFC9844E29DCC3226DCC9E6AC1">
    <w:name w:val="89A8E2FAFC9844E29DCC3226DCC9E6AC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1">
    <w:name w:val="5B788BEFD50A4738825630C3BCB803CD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1">
    <w:name w:val="5249E4999FF84CEEA3EE860C52C3561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1">
    <w:name w:val="DA44E9D9CE104EBBBEC30112A9A7BF65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1">
    <w:name w:val="5D4B78F9218A45EBA1613DE5E3469F9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2">
    <w:name w:val="10A048118BD547A5BC6B1C53C8755D7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2">
    <w:name w:val="6FDE5A8B5DB4440EB559F5FAF3E7D35B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2">
    <w:name w:val="3A392F1BCBBE4BC9A739B47C22E423A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1">
    <w:name w:val="97D9FB31C8CE43DA95ADE072B396E0F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94F1BC13CB349CA8DEDE5D9FF7EE53F1">
    <w:name w:val="194F1BC13CB349CA8DEDE5D9FF7EE53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0A2893109744DCD8F227EDAE732501F1">
    <w:name w:val="D0A2893109744DCD8F227EDAE732501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F8EB26C65D4C2C98FC96A3F797F08B1">
    <w:name w:val="31F8EB26C65D4C2C98FC96A3F797F08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5E0B20442CC45AFAA6F76E600A981A01">
    <w:name w:val="45E0B20442CC45AFAA6F76E600A981A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BBBD2B5B15C24F53BBB3B510E6745C001">
    <w:name w:val="BBBD2B5B15C24F53BBB3B510E6745C0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049225C2D2C1401F8FD261A67E500C4B1">
    <w:name w:val="049225C2D2C1401F8FD261A67E500C4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61937AF03104A4D99F32CC7B1F937181">
    <w:name w:val="861937AF03104A4D99F32CC7B1F93718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C31469B802644F1B2B2ABE2E06A5132">
    <w:name w:val="EC31469B802644F1B2B2ABE2E06A5132"/>
    <w:rsid w:val="004E533A"/>
  </w:style>
  <w:style w:type="paragraph" w:customStyle="1" w:styleId="E39D14A51E804C52886F76CA2661D424">
    <w:name w:val="E39D14A51E804C52886F76CA2661D424"/>
    <w:rsid w:val="00491CAC"/>
  </w:style>
  <w:style w:type="paragraph" w:customStyle="1" w:styleId="EB55594E78AE44EBBC61AD7DD851ADCF">
    <w:name w:val="EB55594E78AE44EBBC61AD7DD851ADCF"/>
    <w:rsid w:val="00DD2A25"/>
  </w:style>
  <w:style w:type="paragraph" w:customStyle="1" w:styleId="6323A7DFC041473BA8C4DB6A636578DF">
    <w:name w:val="6323A7DFC041473BA8C4DB6A636578DF"/>
    <w:rsid w:val="00DD2A25"/>
  </w:style>
  <w:style w:type="paragraph" w:customStyle="1" w:styleId="04DA0B0C2AB5436CBD6956051523C452">
    <w:name w:val="04DA0B0C2AB5436CBD6956051523C452"/>
    <w:rsid w:val="00DD2A25"/>
  </w:style>
  <w:style w:type="paragraph" w:customStyle="1" w:styleId="D62F035075E64CB7A9EB0250EB93FE5B">
    <w:name w:val="D62F035075E64CB7A9EB0250EB93FE5B"/>
    <w:rsid w:val="00DD2A25"/>
  </w:style>
  <w:style w:type="paragraph" w:customStyle="1" w:styleId="B8297558A70F45CCBEB348BA42A92F83">
    <w:name w:val="B8297558A70F45CCBEB348BA42A92F83"/>
    <w:rsid w:val="00DD2A25"/>
  </w:style>
  <w:style w:type="paragraph" w:customStyle="1" w:styleId="89A8E2FAFC9844E29DCC3226DCC9E6AC2">
    <w:name w:val="89A8E2FAFC9844E29DCC3226DCC9E6AC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2">
    <w:name w:val="5B788BEFD50A4738825630C3BCB803CD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2">
    <w:name w:val="5249E4999FF84CEEA3EE860C52C35612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2">
    <w:name w:val="DA44E9D9CE104EBBBEC30112A9A7BF65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">
    <w:name w:val="31A260AEC4DD4F799769C57615D4BC0E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3">
    <w:name w:val="89A8E2FAFC9844E29DCC3226DCC9E6AC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3">
    <w:name w:val="5B788BEFD50A4738825630C3BCB803CD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3">
    <w:name w:val="5249E4999FF84CEEA3EE860C52C35612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3">
    <w:name w:val="DA44E9D9CE104EBBBEC30112A9A7BF65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1">
    <w:name w:val="31A260AEC4DD4F799769C57615D4BC0E1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4">
    <w:name w:val="89A8E2FAFC9844E29DCC3226DCC9E6AC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4">
    <w:name w:val="5B788BEFD50A4738825630C3BCB803C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">
    <w:name w:val="51123CA5DB434D87BAD356C1F5321B05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4">
    <w:name w:val="DA44E9D9CE104EBBBEC30112A9A7BF65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2">
    <w:name w:val="31A260AEC4DD4F799769C57615D4BC0E2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">
    <w:name w:val="C0010F3C5DFE4C7EAAA3285ED7E436D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">
    <w:name w:val="AEDA7B35AA614A02B56D3074FD4C09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7EE4D0A45D4A4BAD7EAC834485DB3F">
    <w:name w:val="D67EE4D0A45D4A4BAD7EAC834485DB3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A492DC74BFD432DB404615AEE75787B">
    <w:name w:val="EA492DC74BFD432DB404615AEE75787B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5">
    <w:name w:val="89A8E2FAFC9844E29DCC3226DCC9E6AC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5">
    <w:name w:val="5B788BEFD50A4738825630C3BCB803CD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1">
    <w:name w:val="51123CA5DB434D87BAD356C1F5321B05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5">
    <w:name w:val="DA44E9D9CE104EBBBEC30112A9A7BF65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3">
    <w:name w:val="31A260AEC4DD4F799769C57615D4BC0E3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1">
    <w:name w:val="C0010F3C5DFE4C7EAAA3285ED7E436DF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1">
    <w:name w:val="AEDA7B35AA614A02B56D3074FD4C09D4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29E520C1EEB4D16B96AC03E8F85B206">
    <w:name w:val="629E520C1EEB4D16B96AC03E8F85B20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D5E3EBD1C364F08A8AE2B674ACD4E36">
    <w:name w:val="4D5E3EBD1C364F08A8AE2B674ACD4E3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3378"/>
    <w:rPr>
      <w:color w:val="808080"/>
    </w:rPr>
  </w:style>
  <w:style w:type="paragraph" w:customStyle="1" w:styleId="10A048118BD547A5BC6B1C53C8755D7E">
    <w:name w:val="10A048118BD547A5BC6B1C53C8755D7E"/>
    <w:rsid w:val="004E533A"/>
  </w:style>
  <w:style w:type="paragraph" w:customStyle="1" w:styleId="6FDE5A8B5DB4440EB559F5FAF3E7D35B">
    <w:name w:val="6FDE5A8B5DB4440EB559F5FAF3E7D35B"/>
    <w:rsid w:val="004E533A"/>
  </w:style>
  <w:style w:type="paragraph" w:customStyle="1" w:styleId="3A392F1BCBBE4BC9A739B47C22E423AE">
    <w:name w:val="3A392F1BCBBE4BC9A739B47C22E423AE"/>
    <w:rsid w:val="004E533A"/>
  </w:style>
  <w:style w:type="paragraph" w:customStyle="1" w:styleId="30CF780DADAA4F1D909ED0EB1316B0B1">
    <w:name w:val="30CF780DADAA4F1D909ED0EB1316B0B1"/>
    <w:rsid w:val="004E533A"/>
  </w:style>
  <w:style w:type="paragraph" w:customStyle="1" w:styleId="34AA575DCEEF477BBF8517426720E766">
    <w:name w:val="34AA575DCEEF477BBF8517426720E766"/>
    <w:rsid w:val="004E533A"/>
  </w:style>
  <w:style w:type="paragraph" w:customStyle="1" w:styleId="F2C4B348D79F4704BF93D0502689B30D">
    <w:name w:val="F2C4B348D79F4704BF93D0502689B30D"/>
    <w:rsid w:val="004E533A"/>
  </w:style>
  <w:style w:type="paragraph" w:customStyle="1" w:styleId="2242339B0A2045AC9BA393DD986AC2EB">
    <w:name w:val="2242339B0A2045AC9BA393DD986AC2EB"/>
    <w:rsid w:val="004E533A"/>
  </w:style>
  <w:style w:type="paragraph" w:customStyle="1" w:styleId="97D3FA95F05D4E7DB1D6EB182D595F5C">
    <w:name w:val="97D3FA95F05D4E7DB1D6EB182D595F5C"/>
    <w:rsid w:val="004E533A"/>
  </w:style>
  <w:style w:type="paragraph" w:customStyle="1" w:styleId="D1343A59159649DB926408BDB4946DA2">
    <w:name w:val="D1343A59159649DB926408BDB4946DA2"/>
    <w:rsid w:val="004E533A"/>
  </w:style>
  <w:style w:type="paragraph" w:customStyle="1" w:styleId="1F999D4754F24E4E825E44216272FB53">
    <w:name w:val="1F999D4754F24E4E825E44216272FB53"/>
    <w:rsid w:val="004E533A"/>
  </w:style>
  <w:style w:type="paragraph" w:customStyle="1" w:styleId="BC2EFD3A0CA54BD69706BA4284AFEF37">
    <w:name w:val="BC2EFD3A0CA54BD69706BA4284AFEF37"/>
    <w:rsid w:val="004E533A"/>
  </w:style>
  <w:style w:type="paragraph" w:customStyle="1" w:styleId="04E34E18C2204737869162ED26AC5A49">
    <w:name w:val="04E34E18C2204737869162ED26AC5A49"/>
    <w:rsid w:val="004E533A"/>
  </w:style>
  <w:style w:type="paragraph" w:customStyle="1" w:styleId="474AFF1386E14D2391C0003050DAE09E">
    <w:name w:val="474AFF1386E14D2391C0003050DAE09E"/>
    <w:rsid w:val="004E533A"/>
  </w:style>
  <w:style w:type="paragraph" w:customStyle="1" w:styleId="89A8E2FAFC9844E29DCC3226DCC9E6AC">
    <w:name w:val="89A8E2FAFC9844E29DCC3226DCC9E6AC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">
    <w:name w:val="5B788BEFD50A4738825630C3BCB803CD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">
    <w:name w:val="5249E4999FF84CEEA3EE860C52C3561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">
    <w:name w:val="DA44E9D9CE104EBBBEC30112A9A7BF65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">
    <w:name w:val="5D4B78F9218A45EBA1613DE5E3469F9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1">
    <w:name w:val="10A048118BD547A5BC6B1C53C8755D7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1">
    <w:name w:val="6FDE5A8B5DB4440EB559F5FAF3E7D35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1">
    <w:name w:val="3A392F1BCBBE4BC9A739B47C22E423A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1343A59159649DB926408BDB4946DA21">
    <w:name w:val="D1343A59159649DB926408BDB4946DA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F999D4754F24E4E825E44216272FB531">
    <w:name w:val="1F999D4754F24E4E825E44216272FB53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">
    <w:name w:val="97D9FB31C8CE43DA95ADE072B396E0FB"/>
    <w:rsid w:val="004E533A"/>
  </w:style>
  <w:style w:type="paragraph" w:customStyle="1" w:styleId="194F1BC13CB349CA8DEDE5D9FF7EE53F">
    <w:name w:val="194F1BC13CB349CA8DEDE5D9FF7EE53F"/>
    <w:rsid w:val="004E533A"/>
  </w:style>
  <w:style w:type="paragraph" w:customStyle="1" w:styleId="D0A2893109744DCD8F227EDAE732501F">
    <w:name w:val="D0A2893109744DCD8F227EDAE732501F"/>
    <w:rsid w:val="004E533A"/>
  </w:style>
  <w:style w:type="paragraph" w:customStyle="1" w:styleId="31F8EB26C65D4C2C98FC96A3F797F08B">
    <w:name w:val="31F8EB26C65D4C2C98FC96A3F797F08B"/>
    <w:rsid w:val="004E533A"/>
  </w:style>
  <w:style w:type="paragraph" w:customStyle="1" w:styleId="45E0B20442CC45AFAA6F76E600A981A0">
    <w:name w:val="45E0B20442CC45AFAA6F76E600A981A0"/>
    <w:rsid w:val="004E533A"/>
  </w:style>
  <w:style w:type="paragraph" w:customStyle="1" w:styleId="FE78779C7EAB48C5A292EC3077611330">
    <w:name w:val="FE78779C7EAB48C5A292EC3077611330"/>
    <w:rsid w:val="004E533A"/>
  </w:style>
  <w:style w:type="paragraph" w:customStyle="1" w:styleId="049225C2D2C1401F8FD261A67E500C4B">
    <w:name w:val="049225C2D2C1401F8FD261A67E500C4B"/>
    <w:rsid w:val="004E533A"/>
  </w:style>
  <w:style w:type="paragraph" w:customStyle="1" w:styleId="861937AF03104A4D99F32CC7B1F93718">
    <w:name w:val="861937AF03104A4D99F32CC7B1F93718"/>
    <w:rsid w:val="004E533A"/>
  </w:style>
  <w:style w:type="paragraph" w:customStyle="1" w:styleId="BBBD2B5B15C24F53BBB3B510E6745C00">
    <w:name w:val="BBBD2B5B15C24F53BBB3B510E6745C00"/>
    <w:rsid w:val="004E533A"/>
  </w:style>
  <w:style w:type="paragraph" w:customStyle="1" w:styleId="89A8E2FAFC9844E29DCC3226DCC9E6AC1">
    <w:name w:val="89A8E2FAFC9844E29DCC3226DCC9E6AC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1">
    <w:name w:val="5B788BEFD50A4738825630C3BCB803CD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1">
    <w:name w:val="5249E4999FF84CEEA3EE860C52C3561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1">
    <w:name w:val="DA44E9D9CE104EBBBEC30112A9A7BF65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1">
    <w:name w:val="5D4B78F9218A45EBA1613DE5E3469F9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2">
    <w:name w:val="10A048118BD547A5BC6B1C53C8755D7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2">
    <w:name w:val="6FDE5A8B5DB4440EB559F5FAF3E7D35B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2">
    <w:name w:val="3A392F1BCBBE4BC9A739B47C22E423A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1">
    <w:name w:val="97D9FB31C8CE43DA95ADE072B396E0F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94F1BC13CB349CA8DEDE5D9FF7EE53F1">
    <w:name w:val="194F1BC13CB349CA8DEDE5D9FF7EE53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0A2893109744DCD8F227EDAE732501F1">
    <w:name w:val="D0A2893109744DCD8F227EDAE732501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F8EB26C65D4C2C98FC96A3F797F08B1">
    <w:name w:val="31F8EB26C65D4C2C98FC96A3F797F08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5E0B20442CC45AFAA6F76E600A981A01">
    <w:name w:val="45E0B20442CC45AFAA6F76E600A981A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BBBD2B5B15C24F53BBB3B510E6745C001">
    <w:name w:val="BBBD2B5B15C24F53BBB3B510E6745C0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049225C2D2C1401F8FD261A67E500C4B1">
    <w:name w:val="049225C2D2C1401F8FD261A67E500C4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61937AF03104A4D99F32CC7B1F937181">
    <w:name w:val="861937AF03104A4D99F32CC7B1F93718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C31469B802644F1B2B2ABE2E06A5132">
    <w:name w:val="EC31469B802644F1B2B2ABE2E06A5132"/>
    <w:rsid w:val="004E533A"/>
  </w:style>
  <w:style w:type="paragraph" w:customStyle="1" w:styleId="E39D14A51E804C52886F76CA2661D424">
    <w:name w:val="E39D14A51E804C52886F76CA2661D424"/>
    <w:rsid w:val="00491CAC"/>
  </w:style>
  <w:style w:type="paragraph" w:customStyle="1" w:styleId="EB55594E78AE44EBBC61AD7DD851ADCF">
    <w:name w:val="EB55594E78AE44EBBC61AD7DD851ADCF"/>
    <w:rsid w:val="00DD2A25"/>
  </w:style>
  <w:style w:type="paragraph" w:customStyle="1" w:styleId="6323A7DFC041473BA8C4DB6A636578DF">
    <w:name w:val="6323A7DFC041473BA8C4DB6A636578DF"/>
    <w:rsid w:val="00DD2A25"/>
  </w:style>
  <w:style w:type="paragraph" w:customStyle="1" w:styleId="04DA0B0C2AB5436CBD6956051523C452">
    <w:name w:val="04DA0B0C2AB5436CBD6956051523C452"/>
    <w:rsid w:val="00DD2A25"/>
  </w:style>
  <w:style w:type="paragraph" w:customStyle="1" w:styleId="D62F035075E64CB7A9EB0250EB93FE5B">
    <w:name w:val="D62F035075E64CB7A9EB0250EB93FE5B"/>
    <w:rsid w:val="00DD2A25"/>
  </w:style>
  <w:style w:type="paragraph" w:customStyle="1" w:styleId="B8297558A70F45CCBEB348BA42A92F83">
    <w:name w:val="B8297558A70F45CCBEB348BA42A92F83"/>
    <w:rsid w:val="00DD2A25"/>
  </w:style>
  <w:style w:type="paragraph" w:customStyle="1" w:styleId="89A8E2FAFC9844E29DCC3226DCC9E6AC2">
    <w:name w:val="89A8E2FAFC9844E29DCC3226DCC9E6AC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2">
    <w:name w:val="5B788BEFD50A4738825630C3BCB803CD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2">
    <w:name w:val="5249E4999FF84CEEA3EE860C52C35612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2">
    <w:name w:val="DA44E9D9CE104EBBBEC30112A9A7BF65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">
    <w:name w:val="31A260AEC4DD4F799769C57615D4BC0E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3">
    <w:name w:val="89A8E2FAFC9844E29DCC3226DCC9E6AC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3">
    <w:name w:val="5B788BEFD50A4738825630C3BCB803CD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3">
    <w:name w:val="5249E4999FF84CEEA3EE860C52C35612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3">
    <w:name w:val="DA44E9D9CE104EBBBEC30112A9A7BF65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1">
    <w:name w:val="31A260AEC4DD4F799769C57615D4BC0E1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4">
    <w:name w:val="89A8E2FAFC9844E29DCC3226DCC9E6AC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4">
    <w:name w:val="5B788BEFD50A4738825630C3BCB803C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">
    <w:name w:val="51123CA5DB434D87BAD356C1F5321B05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4">
    <w:name w:val="DA44E9D9CE104EBBBEC30112A9A7BF65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2">
    <w:name w:val="31A260AEC4DD4F799769C57615D4BC0E2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">
    <w:name w:val="C0010F3C5DFE4C7EAAA3285ED7E436D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">
    <w:name w:val="AEDA7B35AA614A02B56D3074FD4C09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7EE4D0A45D4A4BAD7EAC834485DB3F">
    <w:name w:val="D67EE4D0A45D4A4BAD7EAC834485DB3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A492DC74BFD432DB404615AEE75787B">
    <w:name w:val="EA492DC74BFD432DB404615AEE75787B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5">
    <w:name w:val="89A8E2FAFC9844E29DCC3226DCC9E6AC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5">
    <w:name w:val="5B788BEFD50A4738825630C3BCB803CD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1">
    <w:name w:val="51123CA5DB434D87BAD356C1F5321B05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5">
    <w:name w:val="DA44E9D9CE104EBBBEC30112A9A7BF65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3">
    <w:name w:val="31A260AEC4DD4F799769C57615D4BC0E3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1">
    <w:name w:val="C0010F3C5DFE4C7EAAA3285ED7E436DF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1">
    <w:name w:val="AEDA7B35AA614A02B56D3074FD4C09D4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29E520C1EEB4D16B96AC03E8F85B206">
    <w:name w:val="629E520C1EEB4D16B96AC03E8F85B20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D5E3EBD1C364F08A8AE2B674ACD4E36">
    <w:name w:val="4D5E3EBD1C364F08A8AE2B674ACD4E3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F1561-9307-4ACC-92AD-86D3519DC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8DEBAB92.dotm</Template>
  <TotalTime>0</TotalTime>
  <Pages>2</Pages>
  <Words>228</Words>
  <Characters>1441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admu</dc:creator>
  <cp:lastModifiedBy>Bär Lüdi Karin</cp:lastModifiedBy>
  <cp:revision>2</cp:revision>
  <cp:lastPrinted>2018-08-29T12:45:00Z</cp:lastPrinted>
  <dcterms:created xsi:type="dcterms:W3CDTF">2018-09-12T08:08:00Z</dcterms:created>
  <dcterms:modified xsi:type="dcterms:W3CDTF">2018-09-12T08:08:00Z</dcterms:modified>
</cp:coreProperties>
</file>